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753" w:rsidRDefault="00814316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A32AC1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5E2753" w:rsidRDefault="005E2753"/>
    <w:p w:rsidR="000877A9" w:rsidRDefault="000877A9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中国铁建·</w:t>
      </w:r>
      <w:r w:rsidR="00814316">
        <w:rPr>
          <w:rFonts w:ascii="黑体" w:eastAsia="黑体" w:hAnsi="黑体" w:cs="黑体" w:hint="eastAsia"/>
          <w:bCs/>
          <w:sz w:val="32"/>
          <w:szCs w:val="32"/>
        </w:rPr>
        <w:t>西山梧桐</w:t>
      </w:r>
    </w:p>
    <w:p w:rsidR="005E2753" w:rsidRDefault="00814316">
      <w:pPr>
        <w:jc w:val="center"/>
        <w:rPr>
          <w:rFonts w:ascii="黑体" w:eastAsia="黑体" w:hAnsi="黑体" w:cs="黑体"/>
          <w:bCs/>
          <w:sz w:val="32"/>
          <w:szCs w:val="32"/>
          <w:highlight w:val="red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申购家庭</w:t>
      </w:r>
      <w:r w:rsidR="000877A9">
        <w:rPr>
          <w:rFonts w:ascii="黑体" w:eastAsia="黑体" w:hAnsi="黑体" w:cs="黑体" w:hint="eastAsia"/>
          <w:bCs/>
          <w:sz w:val="32"/>
          <w:szCs w:val="32"/>
        </w:rPr>
        <w:t>递补选房</w:t>
      </w:r>
      <w:r>
        <w:rPr>
          <w:rFonts w:ascii="黑体" w:eastAsia="黑体" w:hAnsi="黑体" w:cs="黑体" w:hint="eastAsia"/>
          <w:bCs/>
          <w:sz w:val="32"/>
          <w:szCs w:val="32"/>
        </w:rPr>
        <w:t>到场时间安排表</w:t>
      </w:r>
    </w:p>
    <w:tbl>
      <w:tblPr>
        <w:tblW w:w="8472" w:type="dxa"/>
        <w:tblLayout w:type="fixed"/>
        <w:tblLook w:val="04A0" w:firstRow="1" w:lastRow="0" w:firstColumn="1" w:lastColumn="0" w:noHBand="0" w:noVBand="1"/>
      </w:tblPr>
      <w:tblGrid>
        <w:gridCol w:w="3085"/>
        <w:gridCol w:w="2411"/>
        <w:gridCol w:w="2976"/>
      </w:tblGrid>
      <w:tr w:rsidR="00814316" w:rsidTr="006C58B7">
        <w:trPr>
          <w:trHeight w:hRule="exact" w:val="51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316" w:rsidRDefault="00814316" w:rsidP="000877A9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选房日期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316" w:rsidRDefault="00814316" w:rsidP="000877A9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选房开始时间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316" w:rsidRDefault="00814316" w:rsidP="000877A9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选房顺序号范围</w:t>
            </w:r>
          </w:p>
        </w:tc>
      </w:tr>
      <w:tr w:rsidR="009B1F36" w:rsidTr="00342D74">
        <w:trPr>
          <w:trHeight w:hRule="exact" w:val="105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F36" w:rsidRPr="00A32AC1" w:rsidRDefault="00C93948" w:rsidP="000877A9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 w:rsidRPr="00A32AC1">
              <w:rPr>
                <w:rFonts w:ascii="宋体" w:eastAsia="宋体" w:cs="宋体"/>
                <w:kern w:val="0"/>
                <w:sz w:val="24"/>
                <w:szCs w:val="24"/>
              </w:rPr>
              <w:t>2023</w:t>
            </w:r>
            <w:r w:rsidR="009B1F36" w:rsidRPr="00A32AC1">
              <w:rPr>
                <w:rFonts w:ascii="宋体" w:eastAsia="宋体" w:cs="宋体"/>
                <w:kern w:val="0"/>
                <w:sz w:val="24"/>
                <w:szCs w:val="24"/>
              </w:rPr>
              <w:t xml:space="preserve">/ </w:t>
            </w:r>
            <w:r w:rsidR="008960CC" w:rsidRPr="00A32AC1">
              <w:rPr>
                <w:rFonts w:ascii="宋体" w:eastAsia="宋体" w:cs="宋体"/>
                <w:kern w:val="0"/>
                <w:sz w:val="24"/>
                <w:szCs w:val="24"/>
              </w:rPr>
              <w:t>9</w:t>
            </w:r>
            <w:r w:rsidR="009B1F36" w:rsidRPr="00A32AC1">
              <w:rPr>
                <w:rFonts w:ascii="宋体" w:eastAsia="宋体" w:cs="宋体"/>
                <w:kern w:val="0"/>
                <w:sz w:val="24"/>
                <w:szCs w:val="24"/>
              </w:rPr>
              <w:t xml:space="preserve">/ </w:t>
            </w:r>
            <w:r w:rsidR="00BB28DA" w:rsidRPr="00A32AC1">
              <w:rPr>
                <w:rFonts w:ascii="宋体" w:eastAsia="宋体" w:cs="宋体"/>
                <w:kern w:val="0"/>
                <w:sz w:val="24"/>
                <w:szCs w:val="24"/>
              </w:rPr>
              <w:t>27</w:t>
            </w:r>
          </w:p>
          <w:p w:rsidR="009B1F36" w:rsidRDefault="009B1F36" w:rsidP="000877A9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kern w:val="0"/>
                <w:sz w:val="24"/>
                <w:szCs w:val="24"/>
              </w:rPr>
              <w:t>(</w:t>
            </w: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京籍无房家庭</w:t>
            </w:r>
            <w:r>
              <w:rPr>
                <w:rFonts w:ascii="宋体" w:eastAsia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F36" w:rsidRPr="00467FD9" w:rsidRDefault="009B1F36" w:rsidP="000877A9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 w:rsidRPr="00467FD9">
              <w:rPr>
                <w:rFonts w:ascii="宋体" w:eastAsia="宋体" w:cs="宋体"/>
                <w:kern w:val="0"/>
                <w:sz w:val="24"/>
                <w:szCs w:val="24"/>
              </w:rPr>
              <w:t>9:30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F36" w:rsidRPr="00467FD9" w:rsidRDefault="00342D74" w:rsidP="008960CC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 w:rsidRPr="00373FE7">
              <w:rPr>
                <w:rFonts w:ascii="微软雅黑" w:eastAsia="微软雅黑" w:hAnsi="微软雅黑" w:cs="微软雅黑"/>
                <w:color w:val="000000"/>
                <w:shd w:val="clear" w:color="auto" w:fill="FFFFFF"/>
              </w:rPr>
              <w:t>2</w:t>
            </w:r>
            <w:bookmarkStart w:id="0" w:name="_GoBack"/>
            <w:bookmarkEnd w:id="0"/>
            <w:r w:rsidRPr="00373FE7">
              <w:rPr>
                <w:rFonts w:ascii="微软雅黑" w:eastAsia="微软雅黑" w:hAnsi="微软雅黑" w:cs="微软雅黑"/>
                <w:color w:val="000000"/>
                <w:shd w:val="clear" w:color="auto" w:fill="FFFFFF"/>
              </w:rPr>
              <w:t>35</w:t>
            </w:r>
            <w:r>
              <w:rPr>
                <w:rFonts w:ascii="微软雅黑" w:eastAsia="微软雅黑" w:hAnsi="微软雅黑" w:cs="微软雅黑"/>
                <w:color w:val="000000"/>
                <w:shd w:val="clear" w:color="auto" w:fill="FFFFFF"/>
              </w:rPr>
              <w:t>1</w:t>
            </w:r>
            <w:r w:rsidR="009B1F36">
              <w:rPr>
                <w:rFonts w:ascii="宋体" w:eastAsia="宋体" w:cs="宋体" w:hint="eastAsia"/>
                <w:kern w:val="0"/>
                <w:sz w:val="24"/>
                <w:szCs w:val="24"/>
              </w:rPr>
              <w:t>号-</w:t>
            </w:r>
            <w:r w:rsidRPr="00A32AC1">
              <w:rPr>
                <w:rFonts w:ascii="微软雅黑" w:eastAsia="微软雅黑" w:hAnsi="微软雅黑" w:cs="微软雅黑" w:hint="eastAsia"/>
                <w:color w:val="000000"/>
                <w:shd w:val="clear" w:color="auto" w:fill="FFFFFF"/>
              </w:rPr>
              <w:t>2</w:t>
            </w:r>
            <w:r w:rsidR="008960CC" w:rsidRPr="00A32AC1">
              <w:rPr>
                <w:rFonts w:ascii="微软雅黑" w:eastAsia="微软雅黑" w:hAnsi="微软雅黑" w:cs="微软雅黑"/>
                <w:color w:val="000000"/>
                <w:shd w:val="clear" w:color="auto" w:fill="FFFFFF"/>
              </w:rPr>
              <w:t>7</w:t>
            </w:r>
            <w:r w:rsidRPr="00A32AC1">
              <w:rPr>
                <w:rFonts w:ascii="微软雅黑" w:eastAsia="微软雅黑" w:hAnsi="微软雅黑" w:cs="微软雅黑"/>
                <w:color w:val="000000"/>
                <w:shd w:val="clear" w:color="auto" w:fill="FFFFFF"/>
              </w:rPr>
              <w:t>00</w:t>
            </w:r>
            <w:r w:rsidR="009B1F36" w:rsidRPr="00A32AC1">
              <w:rPr>
                <w:rFonts w:ascii="微软雅黑" w:eastAsia="微软雅黑" w:hAnsi="微软雅黑" w:cs="微软雅黑" w:hint="eastAsia"/>
                <w:color w:val="000000"/>
                <w:shd w:val="clear" w:color="auto" w:fill="FFFFFF"/>
              </w:rPr>
              <w:t>号</w:t>
            </w:r>
          </w:p>
        </w:tc>
      </w:tr>
    </w:tbl>
    <w:p w:rsidR="005E2753" w:rsidRDefault="005E2753"/>
    <w:p w:rsidR="000877A9" w:rsidRDefault="000877A9" w:rsidP="000877A9">
      <w:pPr>
        <w:autoSpaceDE w:val="0"/>
        <w:autoSpaceDN w:val="0"/>
        <w:adjustRightInd w:val="0"/>
        <w:jc w:val="left"/>
        <w:rPr>
          <w:rFonts w:ascii="宋体" w:eastAsia="宋体" w:hAnsi="Calibri" w:cs="宋体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1.</w:t>
      </w:r>
      <w:r>
        <w:rPr>
          <w:rFonts w:ascii="宋体" w:eastAsia="宋体" w:hAnsi="Calibri" w:cs="宋体" w:hint="eastAsia"/>
          <w:kern w:val="0"/>
          <w:sz w:val="28"/>
          <w:szCs w:val="28"/>
        </w:rPr>
        <w:t>最终到场选房家庭以电话或短信通知为准；</w:t>
      </w:r>
    </w:p>
    <w:p w:rsidR="00D00B4C" w:rsidRPr="00161C4D" w:rsidRDefault="000877A9" w:rsidP="00161C4D">
      <w:pPr>
        <w:rPr>
          <w:rFonts w:ascii="宋体" w:eastAsia="宋体" w:hAnsi="宋体"/>
          <w:b/>
          <w:color w:val="00000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2.</w:t>
      </w:r>
      <w:r>
        <w:rPr>
          <w:rFonts w:ascii="宋体" w:eastAsia="宋体" w:hAnsi="Calibri" w:cs="宋体" w:hint="eastAsia"/>
          <w:kern w:val="0"/>
          <w:sz w:val="28"/>
          <w:szCs w:val="28"/>
        </w:rPr>
        <w:t>选房</w:t>
      </w:r>
      <w:r w:rsidRPr="008544BC">
        <w:rPr>
          <w:rFonts w:ascii="宋体" w:eastAsia="宋体" w:hAnsi="Calibri" w:cs="宋体" w:hint="eastAsia"/>
          <w:kern w:val="0"/>
          <w:sz w:val="28"/>
          <w:szCs w:val="28"/>
        </w:rPr>
        <w:t>结束以</w:t>
      </w:r>
      <w:r w:rsidR="006863B7" w:rsidRPr="008544BC">
        <w:rPr>
          <w:rFonts w:ascii="宋体" w:eastAsia="宋体" w:hAnsi="Calibri" w:cs="宋体" w:hint="eastAsia"/>
          <w:kern w:val="0"/>
          <w:sz w:val="28"/>
          <w:szCs w:val="28"/>
        </w:rPr>
        <w:t>本次递补</w:t>
      </w:r>
      <w:r w:rsidRPr="008544BC">
        <w:rPr>
          <w:rFonts w:ascii="宋体" w:eastAsia="宋体" w:hAnsi="Calibri" w:cs="宋体" w:hint="eastAsia"/>
          <w:kern w:val="0"/>
          <w:sz w:val="28"/>
          <w:szCs w:val="28"/>
        </w:rPr>
        <w:t>房源售罄为</w:t>
      </w:r>
      <w:r>
        <w:rPr>
          <w:rFonts w:ascii="宋体" w:eastAsia="宋体" w:hAnsi="Calibri" w:cs="宋体" w:hint="eastAsia"/>
          <w:kern w:val="0"/>
          <w:sz w:val="28"/>
          <w:szCs w:val="28"/>
        </w:rPr>
        <w:t>准。</w:t>
      </w:r>
    </w:p>
    <w:sectPr w:rsidR="00D00B4C" w:rsidRPr="00161C4D" w:rsidSect="005E27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270" w:rsidRDefault="00CF2270" w:rsidP="000877A9">
      <w:r>
        <w:separator/>
      </w:r>
    </w:p>
  </w:endnote>
  <w:endnote w:type="continuationSeparator" w:id="0">
    <w:p w:rsidR="00CF2270" w:rsidRDefault="00CF2270" w:rsidP="00087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270" w:rsidRDefault="00CF2270" w:rsidP="000877A9">
      <w:r>
        <w:separator/>
      </w:r>
    </w:p>
  </w:footnote>
  <w:footnote w:type="continuationSeparator" w:id="0">
    <w:p w:rsidR="00CF2270" w:rsidRDefault="00CF2270" w:rsidP="00087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260A3C"/>
    <w:rsid w:val="00012465"/>
    <w:rsid w:val="000877A9"/>
    <w:rsid w:val="000A3D94"/>
    <w:rsid w:val="000C7F64"/>
    <w:rsid w:val="001436F4"/>
    <w:rsid w:val="00161C4D"/>
    <w:rsid w:val="00176D32"/>
    <w:rsid w:val="00197E32"/>
    <w:rsid w:val="001E517F"/>
    <w:rsid w:val="0022073B"/>
    <w:rsid w:val="0022226D"/>
    <w:rsid w:val="002906DA"/>
    <w:rsid w:val="002A4A0C"/>
    <w:rsid w:val="002D7F99"/>
    <w:rsid w:val="00342D74"/>
    <w:rsid w:val="003A2AAC"/>
    <w:rsid w:val="00420B58"/>
    <w:rsid w:val="004719D7"/>
    <w:rsid w:val="00471A03"/>
    <w:rsid w:val="004B0586"/>
    <w:rsid w:val="00583C2D"/>
    <w:rsid w:val="00586A8D"/>
    <w:rsid w:val="005B7465"/>
    <w:rsid w:val="005E2753"/>
    <w:rsid w:val="005E4175"/>
    <w:rsid w:val="005F10CF"/>
    <w:rsid w:val="00640B69"/>
    <w:rsid w:val="00672169"/>
    <w:rsid w:val="006863B7"/>
    <w:rsid w:val="00697648"/>
    <w:rsid w:val="006C58B7"/>
    <w:rsid w:val="006D0DAA"/>
    <w:rsid w:val="006E52F4"/>
    <w:rsid w:val="007572C4"/>
    <w:rsid w:val="00814316"/>
    <w:rsid w:val="008502C0"/>
    <w:rsid w:val="008544BC"/>
    <w:rsid w:val="008960CC"/>
    <w:rsid w:val="0091299C"/>
    <w:rsid w:val="00942687"/>
    <w:rsid w:val="00961B7C"/>
    <w:rsid w:val="009B1F36"/>
    <w:rsid w:val="009D7C4A"/>
    <w:rsid w:val="00A13E31"/>
    <w:rsid w:val="00A32AC1"/>
    <w:rsid w:val="00A53CE1"/>
    <w:rsid w:val="00A946F6"/>
    <w:rsid w:val="00B17797"/>
    <w:rsid w:val="00B53803"/>
    <w:rsid w:val="00BB28DA"/>
    <w:rsid w:val="00C007F3"/>
    <w:rsid w:val="00C83797"/>
    <w:rsid w:val="00C93948"/>
    <w:rsid w:val="00CA4427"/>
    <w:rsid w:val="00CE6A82"/>
    <w:rsid w:val="00CF1528"/>
    <w:rsid w:val="00CF2270"/>
    <w:rsid w:val="00D00B4C"/>
    <w:rsid w:val="00D0638E"/>
    <w:rsid w:val="00D24693"/>
    <w:rsid w:val="00DF28BE"/>
    <w:rsid w:val="00E1716D"/>
    <w:rsid w:val="00E4020B"/>
    <w:rsid w:val="00E4030E"/>
    <w:rsid w:val="00ED5C74"/>
    <w:rsid w:val="00F7304D"/>
    <w:rsid w:val="00FE2E0D"/>
    <w:rsid w:val="00FF1E70"/>
    <w:rsid w:val="00FF3017"/>
    <w:rsid w:val="10984C29"/>
    <w:rsid w:val="239F0186"/>
    <w:rsid w:val="27004D07"/>
    <w:rsid w:val="2A3676BC"/>
    <w:rsid w:val="2C7A0A80"/>
    <w:rsid w:val="36260A3C"/>
    <w:rsid w:val="46F62920"/>
    <w:rsid w:val="48427169"/>
    <w:rsid w:val="4959625F"/>
    <w:rsid w:val="4B64534C"/>
    <w:rsid w:val="4B75703C"/>
    <w:rsid w:val="50CC1DE8"/>
    <w:rsid w:val="5216765D"/>
    <w:rsid w:val="63885401"/>
    <w:rsid w:val="6A5A3138"/>
    <w:rsid w:val="6D535020"/>
    <w:rsid w:val="7E424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BDC2609-E09B-4A90-88DD-0D9995B9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7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87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877A9"/>
    <w:rPr>
      <w:kern w:val="2"/>
      <w:sz w:val="18"/>
      <w:szCs w:val="18"/>
    </w:rPr>
  </w:style>
  <w:style w:type="paragraph" w:styleId="a4">
    <w:name w:val="footer"/>
    <w:basedOn w:val="a"/>
    <w:link w:val="Char0"/>
    <w:rsid w:val="00087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877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26FA93-B4BD-4C07-AB36-2F64449D8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魏海宁</dc:creator>
  <cp:lastModifiedBy>l</cp:lastModifiedBy>
  <cp:revision>14</cp:revision>
  <dcterms:created xsi:type="dcterms:W3CDTF">2022-08-29T02:56:00Z</dcterms:created>
  <dcterms:modified xsi:type="dcterms:W3CDTF">2023-09-18T07:23:00Z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